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DC" w:rsidRPr="008540DC" w:rsidRDefault="00930B66" w:rsidP="008540DC"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s1050" type="#_x0000_t75" style="position:absolute;margin-left:-28.25pt;margin-top:-57.9pt;width:79.6pt;height:68.65pt;z-index: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">
            <v:imagedata r:id="rId6" o:title="" cropbottom="-41f" cropright="-143f"/>
          </v:shape>
        </w:pict>
      </w:r>
      <w:bookmarkStart w:id="0" w:name="_GoBack"/>
      <w:r>
        <w:rPr>
          <w:noProof/>
        </w:rPr>
        <w:pict>
          <v:shape id="_x0000_s1049" type="#_x0000_t75" style="position:absolute;margin-left:-33.4pt;margin-top:17.65pt;width:529.5pt;height:718.3pt;z-index:-1;mso-position-horizontal-relative:text;mso-position-vertical-relative:text;mso-width-relative:page;mso-height-relative:page" wrapcoords="-36 0 -36 21575 21600 21575 21600 0 -36 0">
            <v:imagedata r:id="rId7" o:title="live like it's"/>
            <w10:wrap type="tight"/>
          </v:shape>
        </w:pict>
      </w:r>
      <w:bookmarkEnd w:id="0"/>
    </w:p>
    <w:p w:rsidR="00190A88" w:rsidRDefault="00930B66" w:rsidP="00F11523">
      <w:pPr>
        <w:tabs>
          <w:tab w:val="left" w:pos="4032"/>
        </w:tabs>
        <w:spacing w:after="0" w:line="360" w:lineRule="auto"/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47" type="#_x0000_t202" style="position:absolute;left:0;text-align:left;margin-left:78.8pt;margin-top:339.15pt;width:313.95pt;height:206.75pt;z-index:1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uwMQ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" strokecolor="white">
            <v:textbox style="mso-fit-shape-to-text:t">
              <w:txbxContent>
                <w:p w:rsidR="00B57E0C" w:rsidRPr="00B57E0C" w:rsidRDefault="00B57E0C" w:rsidP="00B57E0C">
                  <w:pPr>
                    <w:rPr>
                      <w:rFonts w:ascii="Comic Sans MS" w:hAnsi="Comic Sans MS"/>
                      <w:color w:val="262626"/>
                      <w:sz w:val="24"/>
                      <w:szCs w:val="24"/>
                    </w:rPr>
                  </w:pPr>
                  <w:r w:rsidRPr="00B57E0C">
                    <w:rPr>
                      <w:rFonts w:ascii="Comic Sans MS" w:hAnsi="Comic Sans MS"/>
                      <w:color w:val="262626"/>
                      <w:sz w:val="24"/>
                      <w:szCs w:val="24"/>
                    </w:rPr>
                    <w:t xml:space="preserve">POVEZAVA DO SPLETNE STRANI S PREDLOGAMI: </w:t>
                  </w:r>
                </w:p>
                <w:p w:rsidR="00B57E0C" w:rsidRPr="00E85563" w:rsidRDefault="00930B66" w:rsidP="00B57E0C">
                  <w:pPr>
                    <w:rPr>
                      <w:rFonts w:ascii="Comic Sans MS" w:hAnsi="Comic Sans MS"/>
                      <w:color w:val="FF6699"/>
                      <w:sz w:val="24"/>
                      <w:szCs w:val="24"/>
                    </w:rPr>
                  </w:pPr>
                  <w:hyperlink r:id="rId8" w:history="1">
                    <w:r w:rsidR="00B57E0C" w:rsidRPr="00E85563">
                      <w:rPr>
                        <w:rStyle w:val="Hiperpovezava"/>
                        <w:rFonts w:ascii="Comic Sans MS" w:hAnsi="Comic Sans MS"/>
                        <w:color w:val="FF6699"/>
                        <w:sz w:val="24"/>
                        <w:szCs w:val="24"/>
                      </w:rPr>
                      <w:t>http://www.3dinosaurs.com/printable/spring-pack</w:t>
                    </w:r>
                  </w:hyperlink>
                </w:p>
                <w:p w:rsidR="00B57E0C" w:rsidRPr="00B57E0C" w:rsidRDefault="00B57E0C" w:rsidP="00B57E0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E85563" w:rsidRDefault="00E85563" w:rsidP="00B57E0C">
                  <w:pPr>
                    <w:pStyle w:val="04xlpa"/>
                    <w:rPr>
                      <w:rStyle w:val="jsgrdq"/>
                      <w:rFonts w:ascii="Comic Sans MS" w:hAnsi="Comic Sans MS"/>
                      <w:color w:val="262626"/>
                    </w:rPr>
                  </w:pPr>
                </w:p>
                <w:p w:rsidR="00E85563" w:rsidRDefault="00E85563" w:rsidP="00B57E0C">
                  <w:pPr>
                    <w:pStyle w:val="04xlpa"/>
                    <w:rPr>
                      <w:rStyle w:val="jsgrdq"/>
                      <w:rFonts w:ascii="Comic Sans MS" w:hAnsi="Comic Sans MS"/>
                      <w:color w:val="262626"/>
                    </w:rPr>
                  </w:pPr>
                </w:p>
                <w:p w:rsidR="00E85563" w:rsidRDefault="00E85563" w:rsidP="00B57E0C">
                  <w:pPr>
                    <w:pStyle w:val="04xlpa"/>
                    <w:rPr>
                      <w:rStyle w:val="jsgrdq"/>
                      <w:rFonts w:ascii="Comic Sans MS" w:hAnsi="Comic Sans MS"/>
                      <w:color w:val="262626"/>
                    </w:rPr>
                  </w:pPr>
                </w:p>
                <w:p w:rsidR="00B57E0C" w:rsidRPr="00B57E0C" w:rsidRDefault="00B57E0C" w:rsidP="00B57E0C">
                  <w:pPr>
                    <w:pStyle w:val="04xlpa"/>
                    <w:rPr>
                      <w:rFonts w:ascii="Comic Sans MS" w:hAnsi="Comic Sans MS"/>
                      <w:color w:val="262626"/>
                    </w:rPr>
                  </w:pPr>
                  <w:r w:rsidRPr="00B57E0C">
                    <w:rPr>
                      <w:rStyle w:val="jsgrdq"/>
                      <w:rFonts w:ascii="Comic Sans MS" w:hAnsi="Comic Sans MS"/>
                      <w:color w:val="262626"/>
                    </w:rPr>
                    <w:t xml:space="preserve">VIRI: </w:t>
                  </w:r>
                </w:p>
                <w:p w:rsidR="00B57E0C" w:rsidRPr="00B57E0C" w:rsidRDefault="00B57E0C" w:rsidP="00B57E0C">
                  <w:pPr>
                    <w:pStyle w:val="04xlpa"/>
                    <w:rPr>
                      <w:rFonts w:ascii="Comic Sans MS" w:hAnsi="Comic Sans MS"/>
                      <w:color w:val="262626"/>
                    </w:rPr>
                  </w:pPr>
                  <w:r w:rsidRPr="00B57E0C">
                    <w:rPr>
                      <w:rStyle w:val="jsgrdq"/>
                      <w:rFonts w:ascii="Comic Sans MS" w:hAnsi="Comic Sans MS"/>
                      <w:color w:val="262626"/>
                    </w:rPr>
                    <w:t>- http://www.pinterest.com</w:t>
                  </w:r>
                </w:p>
                <w:p w:rsidR="00B57E0C" w:rsidRPr="00B57E0C" w:rsidRDefault="00B57E0C" w:rsidP="00B57E0C">
                  <w:pPr>
                    <w:pStyle w:val="04xlpa"/>
                    <w:rPr>
                      <w:rFonts w:ascii="Comic Sans MS" w:hAnsi="Comic Sans MS"/>
                      <w:color w:val="262626"/>
                    </w:rPr>
                  </w:pPr>
                  <w:r w:rsidRPr="00B57E0C">
                    <w:rPr>
                      <w:rStyle w:val="jsgrdq"/>
                      <w:rFonts w:ascii="Comic Sans MS" w:hAnsi="Comic Sans MS"/>
                      <w:color w:val="262626"/>
                    </w:rPr>
                    <w:t>- http://www.3dinosaurs.com/</w:t>
                  </w:r>
                </w:p>
                <w:p w:rsidR="00B57E0C" w:rsidRDefault="00B57E0C"/>
              </w:txbxContent>
            </v:textbox>
          </v:shape>
        </w:pict>
      </w:r>
      <w:r>
        <w:rPr>
          <w:noProof/>
        </w:rPr>
        <w:pict>
          <v:shape id="_x0000_s1045" type="#_x0000_t75" style="position:absolute;left:0;text-align:left;margin-left:-37.15pt;margin-top:11.3pt;width:531pt;height:735.95pt;z-index:-2;mso-position-horizontal-relative:text;mso-position-vertical-relative:text;mso-width-relative:page;mso-height-relative:page" wrapcoords="-36 0 -36 21575 21600 21575 21600 0 -36 0">
            <v:imagedata r:id="rId9" o:title="2"/>
            <w10:wrap type="tight"/>
          </v:shape>
        </w:pict>
      </w:r>
    </w:p>
    <w:sectPr w:rsidR="00190A88" w:rsidSect="00190A8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361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B66" w:rsidRDefault="00930B66" w:rsidP="0082506C">
      <w:pPr>
        <w:spacing w:after="0" w:line="240" w:lineRule="auto"/>
      </w:pPr>
      <w:r>
        <w:separator/>
      </w:r>
    </w:p>
  </w:endnote>
  <w:endnote w:type="continuationSeparator" w:id="0">
    <w:p w:rsidR="00930B66" w:rsidRDefault="00930B66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CAF" w:rsidRDefault="00930B66">
    <w:pPr>
      <w:pStyle w:val="Noga"/>
    </w:pPr>
    <w:r>
      <w:rPr>
        <w:rFonts w:ascii="Tahoma" w:hAnsi="Tahoma"/>
        <w:noProof/>
        <w:sz w:val="18"/>
        <w:szCs w:val="18"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2" o:spid="_x0000_s2062" type="#_x0000_t75" style="position:absolute;margin-left:-81.1pt;margin-top:541.3pt;width:245.4pt;height:245.4pt;z-index:-2;mso-position-horizontal-relative:margin;mso-position-vertical-relative:margin" o:allowincell="f">
          <v:imagedata r:id="rId1" o:title="1387954956" blacklevel="3932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B66" w:rsidRDefault="00930B66" w:rsidP="0082506C">
      <w:pPr>
        <w:spacing w:after="0" w:line="240" w:lineRule="auto"/>
      </w:pPr>
      <w:r>
        <w:separator/>
      </w:r>
    </w:p>
  </w:footnote>
  <w:footnote w:type="continuationSeparator" w:id="0">
    <w:p w:rsidR="00930B66" w:rsidRDefault="00930B66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843" w:rsidRDefault="00930B66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1" o:spid="_x0000_s2061" type="#_x0000_t75" style="position:absolute;margin-left:0;margin-top:0;width:420pt;height:420pt;z-index:-3;mso-position-horizontal:center;mso-position-horizontal-relative:margin;mso-position-vertical:center;mso-position-vertical-relative:margin" o:allowincell="f">
          <v:imagedata r:id="rId1" o:title="13879549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06C" w:rsidRPr="0082506C" w:rsidRDefault="00930B66" w:rsidP="0082506C">
    <w:pPr>
      <w:pStyle w:val="Glav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4" type="#_x0000_t75" style="position:absolute;left:0;text-align:left;margin-left:21.9pt;margin-top:-132.3pt;width:472.15pt;height:279.05pt;rotation:615552fd;z-index:-1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je z besedilom 2" o:spid="_x0000_s2067" type="#_x0000_t202" style="position:absolute;left:0;text-align:left;margin-left:53.35pt;margin-top:-16.8pt;width:115.2pt;height:55.8pt;z-index:1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" filled="f" stroked="f">
          <v:textbox>
            <w:txbxContent>
              <w:p w:rsidR="007D7CA0" w:rsidRPr="00577408" w:rsidRDefault="00726ABA" w:rsidP="000A73CA">
                <w:pPr>
                  <w:spacing w:after="0"/>
                  <w:jc w:val="center"/>
                  <w:rPr>
                    <w:rFonts w:ascii="Comic Sans MS" w:hAnsi="Comic Sans MS"/>
                    <w:b/>
                    <w:bCs/>
                    <w:i/>
                    <w:iCs/>
                    <w:color w:val="1F3864"/>
                    <w:sz w:val="28"/>
                    <w:szCs w:val="28"/>
                  </w:rPr>
                </w:pPr>
                <w:r w:rsidRPr="00577408">
                  <w:rPr>
                    <w:rFonts w:ascii="Comic Sans MS" w:hAnsi="Comic Sans MS"/>
                    <w:b/>
                    <w:bCs/>
                    <w:i/>
                    <w:iCs/>
                    <w:color w:val="1F3864"/>
                    <w:sz w:val="28"/>
                    <w:szCs w:val="28"/>
                  </w:rPr>
                  <w:t>Igraj</w:t>
                </w:r>
                <w:r w:rsidR="007D7CA0" w:rsidRPr="00577408">
                  <w:rPr>
                    <w:rFonts w:ascii="Comic Sans MS" w:hAnsi="Comic Sans MS"/>
                    <w:b/>
                    <w:bCs/>
                    <w:i/>
                    <w:iCs/>
                    <w:color w:val="1F3864"/>
                    <w:sz w:val="28"/>
                    <w:szCs w:val="28"/>
                  </w:rPr>
                  <w:t xml:space="preserve"> se in</w:t>
                </w:r>
              </w:p>
              <w:p w:rsidR="0082506C" w:rsidRPr="00577408" w:rsidRDefault="007D7CA0" w:rsidP="000A73CA">
                <w:pPr>
                  <w:spacing w:after="0"/>
                  <w:jc w:val="center"/>
                  <w:rPr>
                    <w:rFonts w:ascii="Comic Sans MS" w:hAnsi="Comic Sans MS"/>
                    <w:b/>
                    <w:bCs/>
                    <w:color w:val="1F3864"/>
                    <w:sz w:val="28"/>
                    <w:szCs w:val="28"/>
                  </w:rPr>
                </w:pPr>
                <w:r w:rsidRPr="00577408">
                  <w:rPr>
                    <w:rFonts w:ascii="Comic Sans MS" w:hAnsi="Comic Sans MS"/>
                    <w:b/>
                    <w:bCs/>
                    <w:color w:val="1F3864"/>
                    <w:sz w:val="28"/>
                    <w:szCs w:val="28"/>
                  </w:rPr>
                  <w:t>#</w:t>
                </w:r>
                <w:r w:rsidR="0082506C" w:rsidRPr="00577408">
                  <w:rPr>
                    <w:rFonts w:ascii="Comic Sans MS" w:hAnsi="Comic Sans MS"/>
                    <w:b/>
                    <w:bCs/>
                    <w:color w:val="1F3864"/>
                    <w:sz w:val="28"/>
                    <w:szCs w:val="28"/>
                  </w:rPr>
                  <w:t>ostani doma</w:t>
                </w:r>
                <w:r w:rsidRPr="00577408">
                  <w:rPr>
                    <w:rFonts w:ascii="Comic Sans MS" w:hAnsi="Comic Sans MS"/>
                    <w:b/>
                    <w:bCs/>
                    <w:color w:val="1F3864"/>
                    <w:sz w:val="28"/>
                    <w:szCs w:val="28"/>
                  </w:rPr>
                  <w:t>.</w:t>
                </w:r>
              </w:p>
            </w:txbxContent>
          </v:textbox>
          <w10:wrap anchorx="margin"/>
        </v:shape>
      </w:pict>
    </w:r>
    <w:r>
      <w:rPr>
        <w:noProof/>
      </w:rPr>
      <w:pict>
        <v:shape id="Slika 1" o:spid="_x0000_s2066" type="#_x0000_t75" alt="LOGO OS KRMELJ" style="position:absolute;left:0;text-align:left;margin-left:514.2pt;margin-top:-30pt;width:67.75pt;height:62.05pt;z-index:2;visibility:visible;mso-position-horizontal-relative:page">
          <v:imagedata r:id="rId2" o:title="LOGO OS KRMELJ"/>
          <w10:wrap anchorx="page"/>
        </v:shape>
      </w:pict>
    </w:r>
    <w:r>
      <w:rPr>
        <w:noProof/>
      </w:rPr>
      <w:pict>
        <v:shape id="_x0000_s2065" type="#_x0000_t202" style="position:absolute;left:0;text-align:left;margin-left:372.6pt;margin-top:-1.2pt;width:134.4pt;height:36.6pt;z-index:3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<v:textbox>
            <w:txbxContent>
              <w:p w:rsidR="007F1843" w:rsidRPr="00577408" w:rsidRDefault="007F1843" w:rsidP="007F1843">
                <w:pPr>
                  <w:rPr>
                    <w:rFonts w:ascii="Comic Sans MS" w:hAnsi="Comic Sans MS"/>
                    <w:b/>
                    <w:bCs/>
                    <w:i/>
                    <w:iCs/>
                    <w:color w:val="1F3864"/>
                    <w:sz w:val="24"/>
                    <w:szCs w:val="24"/>
                  </w:rPr>
                </w:pPr>
                <w:r w:rsidRPr="00577408">
                  <w:rPr>
                    <w:rFonts w:ascii="Comic Sans MS" w:hAnsi="Comic Sans MS"/>
                    <w:b/>
                    <w:bCs/>
                    <w:i/>
                    <w:iCs/>
                    <w:color w:val="1F3864"/>
                    <w:sz w:val="24"/>
                    <w:szCs w:val="24"/>
                  </w:rPr>
                  <w:t>Vrtec pri OŠ Krmelj</w:t>
                </w: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843" w:rsidRDefault="00930B66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68750" o:spid="_x0000_s2060" type="#_x0000_t75" style="position:absolute;margin-left:0;margin-top:0;width:420pt;height:420pt;z-index:-4;mso-position-horizontal:center;mso-position-horizontal-relative:margin;mso-position-vertical:center;mso-position-vertical-relative:margin" o:allowincell="f">
          <v:imagedata r:id="rId1" o:title="138795495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2A10"/>
    <w:rsid w:val="00013288"/>
    <w:rsid w:val="000808EB"/>
    <w:rsid w:val="000A73CA"/>
    <w:rsid w:val="00141225"/>
    <w:rsid w:val="00190A88"/>
    <w:rsid w:val="001E2747"/>
    <w:rsid w:val="001F1B58"/>
    <w:rsid w:val="0020353F"/>
    <w:rsid w:val="002415DA"/>
    <w:rsid w:val="002A771D"/>
    <w:rsid w:val="00332230"/>
    <w:rsid w:val="003544BC"/>
    <w:rsid w:val="003766C2"/>
    <w:rsid w:val="003D1531"/>
    <w:rsid w:val="00462A10"/>
    <w:rsid w:val="005276BF"/>
    <w:rsid w:val="00577408"/>
    <w:rsid w:val="00637CAF"/>
    <w:rsid w:val="00657977"/>
    <w:rsid w:val="00661911"/>
    <w:rsid w:val="007125AF"/>
    <w:rsid w:val="00713307"/>
    <w:rsid w:val="00726ABA"/>
    <w:rsid w:val="00732E1B"/>
    <w:rsid w:val="007440CF"/>
    <w:rsid w:val="00747C07"/>
    <w:rsid w:val="00767163"/>
    <w:rsid w:val="007D3E73"/>
    <w:rsid w:val="007D7CA0"/>
    <w:rsid w:val="007F1843"/>
    <w:rsid w:val="00823BF3"/>
    <w:rsid w:val="0082506C"/>
    <w:rsid w:val="008540DC"/>
    <w:rsid w:val="00865167"/>
    <w:rsid w:val="00874EB1"/>
    <w:rsid w:val="00892296"/>
    <w:rsid w:val="00897344"/>
    <w:rsid w:val="00930B66"/>
    <w:rsid w:val="00A134FB"/>
    <w:rsid w:val="00A205A3"/>
    <w:rsid w:val="00AE5E90"/>
    <w:rsid w:val="00B57E0C"/>
    <w:rsid w:val="00B65297"/>
    <w:rsid w:val="00BB4DE5"/>
    <w:rsid w:val="00C75D4C"/>
    <w:rsid w:val="00CE7084"/>
    <w:rsid w:val="00CE7509"/>
    <w:rsid w:val="00D97136"/>
    <w:rsid w:val="00DF65CE"/>
    <w:rsid w:val="00E2475B"/>
    <w:rsid w:val="00E85563"/>
    <w:rsid w:val="00F11523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799EA227-9A56-4A0B-AC1D-A1CD19C2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Napis">
    <w:name w:val="caption"/>
    <w:basedOn w:val="Navaden"/>
    <w:next w:val="Navaden"/>
    <w:uiPriority w:val="35"/>
    <w:unhideWhenUsed/>
    <w:qFormat/>
    <w:rsid w:val="00CE7509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65797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57977"/>
    <w:rPr>
      <w:color w:val="605E5C"/>
      <w:shd w:val="clear" w:color="auto" w:fill="E1DFDD"/>
    </w:rPr>
  </w:style>
  <w:style w:type="paragraph" w:customStyle="1" w:styleId="04xlpa">
    <w:name w:val="_04xlpa"/>
    <w:basedOn w:val="Navaden"/>
    <w:rsid w:val="00190A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jsgrdq">
    <w:name w:val="jsgrdq"/>
    <w:rsid w:val="00190A8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57E0C"/>
    <w:rPr>
      <w:rFonts w:ascii="Tahoma" w:hAnsi="Tahoma" w:cs="Tahoma"/>
      <w:sz w:val="16"/>
      <w:szCs w:val="16"/>
      <w:lang w:eastAsia="en-US"/>
    </w:rPr>
  </w:style>
  <w:style w:type="character" w:styleId="SledenaHiperpovezava">
    <w:name w:val="FollowedHyperlink"/>
    <w:uiPriority w:val="99"/>
    <w:semiHidden/>
    <w:unhideWhenUsed/>
    <w:rsid w:val="00E8556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0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dinosaurs.com/printable/spring-pac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ja\Documents\Officeove%20predloge%20po%20meri\dru&#382;abne%20igre%20Tri%20v%20vrsto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družabne igre Tri v vrsto.dot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Links>
    <vt:vector size="6" baseType="variant">
      <vt:variant>
        <vt:i4>589855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https://www.youtube.com/watch?v=QE2BEy7UYU4&amp;feature=youtu.be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2020-04-26T14:54:00Z</dcterms:created>
  <dcterms:modified xsi:type="dcterms:W3CDTF">2020-04-26T14:54:00Z</dcterms:modified>
</cp:coreProperties>
</file>